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FBF3C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170855EA" w14:textId="77777777" w:rsidR="00F90453" w:rsidRDefault="004014E0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6000C297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5D4A1D0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7E0E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77756A62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835FD17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13D9" w14:textId="77777777" w:rsidR="00222867" w:rsidRPr="00D635C4" w:rsidRDefault="000F07FC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14:paraId="16BB7B65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E7F29C9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6F4D68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6F4D68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EB59" w14:textId="77777777" w:rsidR="00222867" w:rsidRDefault="006F4D68" w:rsidP="000F07FC">
            <w:pPr>
              <w:rPr>
                <w:rtl/>
              </w:rPr>
            </w:pPr>
            <w:r>
              <w:rPr>
                <w:rFonts w:ascii="Arial" w:hAnsi="Arial"/>
                <w:b/>
                <w:sz w:val="22"/>
                <w:szCs w:val="22"/>
                <w:rtl/>
              </w:rPr>
              <w:t>‏</w:t>
            </w:r>
            <w:r w:rsidR="000F07FC">
              <w:rPr>
                <w:rFonts w:ascii="Arial" w:hAnsi="Arial" w:hint="cs"/>
                <w:b/>
                <w:sz w:val="22"/>
                <w:szCs w:val="22"/>
                <w:rtl/>
              </w:rPr>
              <w:t>7/10/2019</w:t>
            </w:r>
          </w:p>
        </w:tc>
      </w:tr>
    </w:tbl>
    <w:p w14:paraId="31797ECD" w14:textId="77777777" w:rsidR="00332AFB" w:rsidRDefault="004014E0" w:rsidP="00222867">
      <w:pPr>
        <w:rPr>
          <w:rtl/>
        </w:rPr>
      </w:pPr>
    </w:p>
    <w:p w14:paraId="1D023F4A" w14:textId="77777777" w:rsidR="00222867" w:rsidRDefault="004014E0" w:rsidP="00222867">
      <w:pPr>
        <w:rPr>
          <w:rtl/>
        </w:rPr>
      </w:pPr>
    </w:p>
    <w:p w14:paraId="7A42B1ED" w14:textId="77777777" w:rsidR="00222867" w:rsidRDefault="004014E0" w:rsidP="00222867">
      <w:pPr>
        <w:rPr>
          <w:rtl/>
        </w:rPr>
      </w:pPr>
    </w:p>
    <w:p w14:paraId="6BB0CC34" w14:textId="77777777" w:rsidR="00222867" w:rsidRDefault="004014E0" w:rsidP="00222867">
      <w:pPr>
        <w:rPr>
          <w:rtl/>
        </w:rPr>
      </w:pPr>
    </w:p>
    <w:p w14:paraId="7896D183" w14:textId="77777777" w:rsidR="00222867" w:rsidRDefault="004014E0" w:rsidP="00222867">
      <w:pPr>
        <w:rPr>
          <w:rtl/>
        </w:rPr>
      </w:pPr>
    </w:p>
    <w:p w14:paraId="4CF07AB6" w14:textId="77777777" w:rsidR="00222867" w:rsidRDefault="004014E0" w:rsidP="00222867">
      <w:pPr>
        <w:rPr>
          <w:rtl/>
        </w:rPr>
      </w:pPr>
    </w:p>
    <w:p w14:paraId="40A07627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66E18E6E" w14:textId="77777777" w:rsidR="00222867" w:rsidRDefault="004014E0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7622111C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13F768BE" w14:textId="77777777" w:rsidR="00222867" w:rsidRPr="00AF57E9" w:rsidRDefault="004014E0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057A0396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57A0762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14:paraId="10986C30" w14:textId="77777777" w:rsidTr="00144725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841D2" w14:textId="77777777" w:rsidR="00661E26" w:rsidRDefault="00661E26" w:rsidP="00661E26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מערכת מטרות מתוצרת חברת פרודיפיי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משמשת לצורך ניהול 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>בקרת איכות של מעבד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ות בריאות הציבור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בידי ממונה הבטחת איכות.</w:t>
            </w:r>
          </w:p>
          <w:p w14:paraId="4D31F532" w14:textId="77777777" w:rsidR="00B53C37" w:rsidRPr="00AF57E9" w:rsidRDefault="00661E26" w:rsidP="00D73888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ההתקשרות המבוקשת נועדה לשם 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תחזוקה שנתית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של המערכת ה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מותקנת </w:t>
            </w:r>
            <w:r w:rsidR="007B5CE8">
              <w:rPr>
                <w:rFonts w:ascii="Arial" w:hAnsi="Arial" w:hint="cs"/>
                <w:bCs/>
                <w:sz w:val="22"/>
                <w:szCs w:val="22"/>
                <w:u w:val="single"/>
                <w:rtl/>
              </w:rPr>
              <w:t>בנפרד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ב-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>5 מעבדות בריאות הציבור.</w:t>
            </w:r>
          </w:p>
        </w:tc>
      </w:tr>
    </w:tbl>
    <w:p w14:paraId="427B2BEE" w14:textId="77777777" w:rsidR="00222867" w:rsidRPr="00AF57E9" w:rsidRDefault="004014E0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0A510FAC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62D2F487" w14:textId="77777777" w:rsidR="00222867" w:rsidRPr="00AF57E9" w:rsidRDefault="004014E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1FBBDFA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41B3FEFB" w14:textId="77777777" w:rsidR="00222867" w:rsidRPr="00AF57E9" w:rsidRDefault="004014E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0A8FA0B1" w14:textId="77777777" w:rsidTr="00222867">
        <w:tc>
          <w:tcPr>
            <w:tcW w:w="3085" w:type="dxa"/>
            <w:hideMark/>
          </w:tcPr>
          <w:p w14:paraId="3149B0E3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7313B5CD" w14:textId="77777777" w:rsidR="00222867" w:rsidRPr="00AF57E9" w:rsidRDefault="007B5CE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5632624C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65F1DBF1" w14:textId="77777777" w:rsidR="00222867" w:rsidRPr="00AF57E9" w:rsidRDefault="004014E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43146E9B" w14:textId="77777777" w:rsidR="00222867" w:rsidRPr="00AF57E9" w:rsidRDefault="004014E0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14:paraId="739A8CDB" w14:textId="77777777" w:rsidTr="007B5CE8">
        <w:tc>
          <w:tcPr>
            <w:tcW w:w="2675" w:type="dxa"/>
            <w:shd w:val="clear" w:color="auto" w:fill="E6E6E6"/>
            <w:hideMark/>
          </w:tcPr>
          <w:p w14:paraId="01E41504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2606F2BA" w14:textId="77777777" w:rsidR="00222867" w:rsidRPr="00AF57E9" w:rsidRDefault="007B5CE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7B5CE8">
              <w:rPr>
                <w:rFonts w:ascii="Arial" w:hAnsi="Arial"/>
                <w:b/>
                <w:sz w:val="22"/>
                <w:szCs w:val="22"/>
                <w:rtl/>
              </w:rPr>
              <w:t>פרודיפיי פתרונות תוכנה בע"מ</w:t>
            </w:r>
          </w:p>
        </w:tc>
      </w:tr>
      <w:tr w:rsidR="007548B0" w14:paraId="5C59EA9A" w14:textId="77777777" w:rsidTr="007B5CE8">
        <w:tc>
          <w:tcPr>
            <w:tcW w:w="2675" w:type="dxa"/>
            <w:shd w:val="clear" w:color="auto" w:fill="E6E6E6"/>
            <w:hideMark/>
          </w:tcPr>
          <w:p w14:paraId="0B1AA2C0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17E25686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14:paraId="611E240D" w14:textId="77777777" w:rsidR="00222867" w:rsidRPr="00AF57E9" w:rsidRDefault="007B5CE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53F51">
              <w:rPr>
                <w:rFonts w:ascii="Arial" w:hAnsi="Arial"/>
                <w:b/>
                <w:sz w:val="22"/>
                <w:szCs w:val="22"/>
                <w:rtl/>
              </w:rPr>
              <w:t>513280032</w:t>
            </w:r>
          </w:p>
        </w:tc>
      </w:tr>
      <w:tr w:rsidR="007548B0" w14:paraId="013F5B2D" w14:textId="77777777" w:rsidTr="007B5CE8">
        <w:tc>
          <w:tcPr>
            <w:tcW w:w="2675" w:type="dxa"/>
            <w:shd w:val="clear" w:color="auto" w:fill="E6E6E6"/>
            <w:hideMark/>
          </w:tcPr>
          <w:p w14:paraId="0089F4A9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14:paraId="477B9B49" w14:textId="77777777"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14:paraId="6C011995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B5CE8" w14:paraId="20F95B43" w14:textId="77777777" w:rsidTr="007B5CE8">
        <w:tc>
          <w:tcPr>
            <w:tcW w:w="2675" w:type="dxa"/>
            <w:shd w:val="clear" w:color="auto" w:fill="E6E6E6"/>
            <w:hideMark/>
          </w:tcPr>
          <w:p w14:paraId="76996C24" w14:textId="77777777" w:rsidR="007B5CE8" w:rsidRPr="006F4D68" w:rsidRDefault="007B5CE8" w:rsidP="007B5CE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F4D6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14:paraId="76D69404" w14:textId="77777777" w:rsidR="007B5CE8" w:rsidRPr="006F4D68" w:rsidRDefault="006F4D68" w:rsidP="007B5CE8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>100,000 ₪ כולל מע"מ</w:t>
            </w:r>
          </w:p>
        </w:tc>
      </w:tr>
      <w:tr w:rsidR="007B5CE8" w14:paraId="626BB348" w14:textId="77777777" w:rsidTr="007B5CE8">
        <w:tc>
          <w:tcPr>
            <w:tcW w:w="2675" w:type="dxa"/>
            <w:shd w:val="clear" w:color="auto" w:fill="E6E6E6"/>
            <w:hideMark/>
          </w:tcPr>
          <w:p w14:paraId="192ECBEB" w14:textId="77777777" w:rsidR="007B5CE8" w:rsidRPr="006F4D68" w:rsidRDefault="007B5CE8" w:rsidP="007B5CE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F4D6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3351C127" w14:textId="77777777" w:rsidR="007B5CE8" w:rsidRPr="006F4D68" w:rsidRDefault="006F4D68" w:rsidP="006F4D68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>31/12/20</w:t>
            </w:r>
            <w:r w:rsidRPr="006F4D68">
              <w:rPr>
                <w:rFonts w:ascii="Arial" w:hAnsi="Arial" w:hint="cs"/>
                <w:b/>
                <w:sz w:val="22"/>
                <w:szCs w:val="22"/>
                <w:rtl/>
              </w:rPr>
              <w:t>20</w:t>
            </w: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 xml:space="preserve"> - 01/12/201</w:t>
            </w:r>
            <w:r w:rsidRPr="006F4D68">
              <w:rPr>
                <w:rFonts w:ascii="Arial" w:hAnsi="Arial" w:hint="cs"/>
                <w:b/>
                <w:sz w:val="22"/>
                <w:szCs w:val="22"/>
                <w:rtl/>
              </w:rPr>
              <w:t>9</w:t>
            </w:r>
          </w:p>
        </w:tc>
      </w:tr>
    </w:tbl>
    <w:p w14:paraId="58C9C13F" w14:textId="77777777" w:rsidR="00222867" w:rsidRPr="00AF57E9" w:rsidRDefault="004014E0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4F0783E6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6E5BEB9D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576AD6CD" w14:textId="77777777" w:rsidR="00222867" w:rsidRPr="00AF57E9" w:rsidRDefault="004014E0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38BF5E8C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209B062A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764842E9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4D3BD3B0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0B34E846" w14:textId="77777777" w:rsidR="00222867" w:rsidRPr="00AF57E9" w:rsidRDefault="004014E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14:paraId="3FA56BC4" w14:textId="77777777" w:rsidTr="007B5CE8">
        <w:trPr>
          <w:trHeight w:val="1750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F7709" w14:textId="77777777" w:rsidR="007B5CE8" w:rsidRDefault="007B5CE8" w:rsidP="00C05A44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מערכת "מטרות" </w:t>
            </w:r>
            <w:r w:rsidR="00661E26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הינה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מוצר מדף </w:t>
            </w:r>
            <w:r w:rsidR="00661E26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בבעלות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חברת פרודיפיי</w:t>
            </w:r>
            <w:r w:rsidR="00661E26" w:rsidRPr="007B5CE8">
              <w:rPr>
                <w:rFonts w:ascii="Arial" w:hAnsi="Arial"/>
                <w:b/>
                <w:sz w:val="22"/>
                <w:szCs w:val="22"/>
                <w:rtl/>
              </w:rPr>
              <w:t xml:space="preserve"> פתרונות תוכנה בע"מ</w:t>
            </w:r>
            <w:r w:rsidR="00661E26">
              <w:rPr>
                <w:rFonts w:ascii="Arial" w:hAnsi="Arial" w:hint="cs"/>
                <w:b/>
                <w:sz w:val="22"/>
                <w:szCs w:val="22"/>
                <w:rtl/>
              </w:rPr>
              <w:t>, לפיכך, למיטב ידיעת הח"מ, חברה זו הינה המחזיקה הבלעדית בקוד המקור וכן בקניין הרוחני של המערכת.</w:t>
            </w:r>
          </w:p>
          <w:p w14:paraId="5746512F" w14:textId="77777777" w:rsidR="00572407" w:rsidRPr="00AF57E9" w:rsidRDefault="00661E26" w:rsidP="00C05A4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בנסיבות אלה, 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פרודיפיי </w:t>
            </w:r>
            <w:r w:rsidRPr="007B5CE8">
              <w:rPr>
                <w:rFonts w:ascii="Arial" w:hAnsi="Arial"/>
                <w:b/>
                <w:sz w:val="22"/>
                <w:szCs w:val="22"/>
                <w:rtl/>
              </w:rPr>
              <w:t>פתרונות תוכנה בע"מ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הינה 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הספק היחיד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היכול 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לתת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>שירותים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המבוקשים במסגרת התקשרות זו.</w:t>
            </w:r>
          </w:p>
        </w:tc>
      </w:tr>
    </w:tbl>
    <w:p w14:paraId="48240310" w14:textId="77777777" w:rsidR="00222867" w:rsidRPr="00AF57E9" w:rsidRDefault="004014E0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289653E2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2A1CBB20" w14:textId="77777777" w:rsidR="00222867" w:rsidRPr="00AF57E9" w:rsidRDefault="004014E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2B43930B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5A6CCD5C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B5CE8" w14:paraId="4C3ED3F3" w14:textId="77777777" w:rsidTr="006B732E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1D63" w14:textId="77777777" w:rsidR="007B5CE8" w:rsidRPr="0053500C" w:rsidRDefault="007B5CE8" w:rsidP="007B5CE8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חיים ברכה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2613" w14:textId="77777777" w:rsidR="007B5CE8" w:rsidRPr="0053500C" w:rsidRDefault="007B5CE8" w:rsidP="007B5CE8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פרויקט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68D8" w14:textId="77777777" w:rsidR="007B5CE8" w:rsidRPr="0053500C" w:rsidRDefault="00480040" w:rsidP="007B5CE8">
            <w:pPr>
              <w:spacing w:before="240"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</w:rPr>
              <w:drawing>
                <wp:inline distT="0" distB="0" distL="0" distR="0" wp14:anchorId="654C7FD4" wp14:editId="64ECD932">
                  <wp:extent cx="1133475" cy="274513"/>
                  <wp:effectExtent l="0" t="0" r="0" b="0"/>
                  <wp:docPr id="3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274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CE8" w14:paraId="7E514DBF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155F4EF" w14:textId="77777777" w:rsidR="007B5CE8" w:rsidRPr="00AF57E9" w:rsidRDefault="007B5CE8" w:rsidP="007B5CE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9A23EA0" w14:textId="77777777" w:rsidR="007B5CE8" w:rsidRPr="00AF57E9" w:rsidRDefault="007B5CE8" w:rsidP="007B5CE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0497D1B" w14:textId="77777777" w:rsidR="007B5CE8" w:rsidRPr="00AF57E9" w:rsidRDefault="007B5CE8" w:rsidP="007B5CE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10208988" w14:textId="77777777" w:rsidR="00222867" w:rsidRDefault="004014E0" w:rsidP="00222867">
      <w:pPr>
        <w:rPr>
          <w:rtl/>
        </w:rPr>
      </w:pPr>
    </w:p>
    <w:p w14:paraId="4B48E4AC" w14:textId="77777777"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46797227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0F07FC" w:rsidRPr="00AF57E9" w14:paraId="42F145C2" w14:textId="77777777" w:rsidTr="002C452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0993" w14:textId="77777777" w:rsidR="00B07843" w:rsidRPr="0053500C" w:rsidRDefault="00B07843" w:rsidP="002C452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אמיר בן שטרית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2A36" w14:textId="77777777" w:rsidR="00B07843" w:rsidRPr="0053500C" w:rsidRDefault="00B07843" w:rsidP="002C452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4356" w14:textId="77777777" w:rsidR="00B07843" w:rsidRPr="00AF57E9" w:rsidRDefault="00B07843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0F07FC" w:rsidRPr="00AF57E9" w14:paraId="7C808CE3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D0E05B5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DFDCF9D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D129239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D73888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14:paraId="6AA9EE27" w14:textId="77777777" w:rsidR="00572407" w:rsidRPr="00817FBA" w:rsidRDefault="00572407" w:rsidP="00572407"/>
    <w:sectPr w:rsidR="0057240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FD1DC" w14:textId="77777777" w:rsidR="00665A65" w:rsidRDefault="00665A65">
      <w:r>
        <w:separator/>
      </w:r>
    </w:p>
  </w:endnote>
  <w:endnote w:type="continuationSeparator" w:id="0">
    <w:p w14:paraId="60E2B4DE" w14:textId="77777777" w:rsidR="00665A65" w:rsidRDefault="00665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7C4D42F5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40E27BD4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BB53FD8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035F146B" w14:textId="168B5593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4014E0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4014E0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719F0344" w14:textId="77777777" w:rsidR="00354861" w:rsidRPr="0098529F" w:rsidRDefault="004014E0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58F5CE88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3B0EA990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C8BDD31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CB17F82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0758ED9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6529EBC0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69011DFB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6AE81992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14460C61" w14:textId="77777777" w:rsidR="00E678BB" w:rsidRPr="00354861" w:rsidRDefault="004014E0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5A0BB" w14:textId="77777777" w:rsidR="00665A65" w:rsidRDefault="00665A65">
      <w:r>
        <w:separator/>
      </w:r>
    </w:p>
  </w:footnote>
  <w:footnote w:type="continuationSeparator" w:id="0">
    <w:p w14:paraId="16040851" w14:textId="77777777" w:rsidR="00665A65" w:rsidRDefault="00665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50D5931A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619C9545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4F176DA1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20C00866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C792F94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654C8009" wp14:editId="654C800A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40230028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19C9CBA3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6D95DC2B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92C410D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1C86B10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070BD2B3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20F04C1" w14:textId="77777777" w:rsidR="009220EC" w:rsidRPr="00D84715" w:rsidRDefault="004014E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5360F79" w14:textId="77777777" w:rsidR="009220EC" w:rsidRDefault="004014E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5FC40A4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948C073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388D62B6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B9EC51D" w14:textId="77777777" w:rsidR="003D6D13" w:rsidRPr="00D84715" w:rsidRDefault="004014E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4FCCA31" w14:textId="77777777" w:rsidR="003D6D13" w:rsidRPr="00D84715" w:rsidRDefault="004014E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0E59FEE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435370A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6800849D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3109F22" w14:textId="77777777" w:rsidR="009220EC" w:rsidRPr="00D84715" w:rsidRDefault="004014E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FB5ABF9" w14:textId="77777777" w:rsidR="009220EC" w:rsidRPr="00D84715" w:rsidRDefault="004014E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7935A62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AFF1CCC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5CF8F754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6EC7850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68D089E0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346371C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7BCF3C1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6E01101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5635328C" w14:textId="77777777" w:rsidR="00E678BB" w:rsidRPr="00D84715" w:rsidRDefault="004014E0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6ED3"/>
    <w:rsid w:val="00051C40"/>
    <w:rsid w:val="000A5D89"/>
    <w:rsid w:val="000F07FC"/>
    <w:rsid w:val="001B59B0"/>
    <w:rsid w:val="002A2863"/>
    <w:rsid w:val="002C4523"/>
    <w:rsid w:val="002D5C29"/>
    <w:rsid w:val="00336CDD"/>
    <w:rsid w:val="00366B0C"/>
    <w:rsid w:val="003820C6"/>
    <w:rsid w:val="004014E0"/>
    <w:rsid w:val="00480040"/>
    <w:rsid w:val="00526F35"/>
    <w:rsid w:val="00572407"/>
    <w:rsid w:val="005E6615"/>
    <w:rsid w:val="00661E26"/>
    <w:rsid w:val="00665A65"/>
    <w:rsid w:val="00675430"/>
    <w:rsid w:val="006F4D68"/>
    <w:rsid w:val="007548B0"/>
    <w:rsid w:val="007B5CE8"/>
    <w:rsid w:val="007F7912"/>
    <w:rsid w:val="00861353"/>
    <w:rsid w:val="00866932"/>
    <w:rsid w:val="008E2195"/>
    <w:rsid w:val="009B6B29"/>
    <w:rsid w:val="009C64A5"/>
    <w:rsid w:val="009F7FB7"/>
    <w:rsid w:val="00B07843"/>
    <w:rsid w:val="00B53C37"/>
    <w:rsid w:val="00BE779A"/>
    <w:rsid w:val="00C05A44"/>
    <w:rsid w:val="00D73888"/>
    <w:rsid w:val="00E8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6FBB82"/>
  <w15:docId w15:val="{62E4D53F-B0FD-4E8D-A42F-94D34EBD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549784119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2019-10-07T11:37:38+00:00</SDDocDate>
    <elnewpapaerdate xmlns="276fb107-33e2-4c3f-bae8-9cd5efb2baae" xsi:nil="true"/>
    <SDHebDate xmlns="276fb107-33e2-4c3f-bae8-9cd5efb2baae">ח' בתשרי,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447D09-5FF0-4468-A20D-D4EEEC2AE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76fb107-33e2-4c3f-bae8-9cd5efb2baa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D7757A0-16D1-48B4-AFD3-F8C51DB6C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375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תחזוקת מערכת מטרות - חוד ספק יחיד 2020.docx.</vt:lpstr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תחזוקת מערכת מטרות - חוד ספק יחיד 2020.docx.</dc:title>
  <dc:creator>Marina Paz</dc:creator>
  <cp:lastModifiedBy>דורין אמויאל</cp:lastModifiedBy>
  <cp:revision>2</cp:revision>
  <cp:lastPrinted>2019-10-07T11:30:00Z</cp:lastPrinted>
  <dcterms:created xsi:type="dcterms:W3CDTF">2019-11-28T12:46:00Z</dcterms:created>
  <dcterms:modified xsi:type="dcterms:W3CDTF">2019-11-28T12:46:00Z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